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FF" w:rsidRDefault="007529FF">
      <w:pPr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/>
          <w:sz w:val="32"/>
          <w:szCs w:val="32"/>
        </w:rPr>
        <w:t xml:space="preserve"> </w:t>
      </w:r>
    </w:p>
    <w:p w:rsidR="007529FF" w:rsidRDefault="007529FF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福建省退役军人就业创业指导团队成员申请表</w:t>
      </w:r>
    </w:p>
    <w:p w:rsidR="007529FF" w:rsidRDefault="007529FF">
      <w:pPr>
        <w:spacing w:line="400" w:lineRule="exact"/>
        <w:jc w:val="right"/>
        <w:rPr>
          <w:rFonts w:ascii="仿宋_GB2312" w:eastAsia="仿宋_GB2312" w:hAnsi="仿宋_GB2312" w:cs="仿宋_GB2312"/>
          <w:sz w:val="28"/>
          <w:szCs w:val="28"/>
        </w:rPr>
      </w:pPr>
    </w:p>
    <w:p w:rsidR="007529FF" w:rsidRDefault="007529FF">
      <w:pPr>
        <w:spacing w:line="400" w:lineRule="exact"/>
        <w:jc w:val="right"/>
        <w:rPr>
          <w:rFonts w:ascii="仿宋_GB2312" w:eastAsia="仿宋_GB2312" w:hAnsi="仿宋_GB2312" w:cs="仿宋_GB2312"/>
          <w:szCs w:val="32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填表日期：</w:t>
      </w:r>
      <w:r>
        <w:rPr>
          <w:rFonts w:ascii="仿宋_GB2312" w:eastAsia="仿宋_GB2312" w:hAnsi="仿宋_GB2312" w:cs="仿宋_GB2312"/>
          <w:sz w:val="28"/>
          <w:szCs w:val="28"/>
        </w:rPr>
        <w:t xml:space="preserve">    </w:t>
      </w:r>
      <w:r>
        <w:rPr>
          <w:rFonts w:ascii="仿宋_GB2312" w:eastAsia="仿宋_GB2312" w:hAnsi="仿宋_GB2312" w:cs="仿宋_GB2312" w:hint="eastAsia"/>
          <w:sz w:val="28"/>
          <w:szCs w:val="28"/>
        </w:rPr>
        <w:t>年</w:t>
      </w:r>
      <w:r>
        <w:rPr>
          <w:rFonts w:ascii="仿宋_GB2312" w:eastAsia="仿宋_GB2312" w:hAnsi="仿宋_GB2312" w:cs="仿宋_GB2312"/>
          <w:sz w:val="28"/>
          <w:szCs w:val="28"/>
        </w:rPr>
        <w:t xml:space="preserve">  </w:t>
      </w:r>
      <w:r>
        <w:rPr>
          <w:rFonts w:ascii="仿宋_GB2312" w:eastAsia="仿宋_GB2312" w:hAnsi="仿宋_GB2312" w:cs="仿宋_GB2312" w:hint="eastAsia"/>
          <w:sz w:val="28"/>
          <w:szCs w:val="28"/>
        </w:rPr>
        <w:t>月</w:t>
      </w:r>
      <w:r>
        <w:rPr>
          <w:rFonts w:ascii="仿宋_GB2312" w:eastAsia="仿宋_GB2312" w:hAnsi="仿宋_GB2312" w:cs="仿宋_GB2312"/>
          <w:sz w:val="28"/>
          <w:szCs w:val="28"/>
        </w:rPr>
        <w:t xml:space="preserve">  </w:t>
      </w:r>
      <w:r>
        <w:rPr>
          <w:rFonts w:ascii="仿宋_GB2312" w:eastAsia="仿宋_GB2312" w:hAnsi="仿宋_GB2312" w:cs="仿宋_GB2312" w:hint="eastAsia"/>
          <w:sz w:val="28"/>
          <w:szCs w:val="28"/>
        </w:rPr>
        <w:t>日</w:t>
      </w:r>
    </w:p>
    <w:tbl>
      <w:tblPr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10"/>
        <w:gridCol w:w="3020"/>
        <w:gridCol w:w="1582"/>
        <w:gridCol w:w="2949"/>
      </w:tblGrid>
      <w:tr w:rsidR="007529FF" w:rsidRPr="008102FE">
        <w:trPr>
          <w:trHeight w:hRule="exact" w:val="794"/>
        </w:trPr>
        <w:tc>
          <w:tcPr>
            <w:tcW w:w="151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姓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名</w:t>
            </w:r>
          </w:p>
        </w:tc>
        <w:tc>
          <w:tcPr>
            <w:tcW w:w="302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582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性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别</w:t>
            </w:r>
          </w:p>
        </w:tc>
        <w:tc>
          <w:tcPr>
            <w:tcW w:w="2949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7529FF" w:rsidRPr="008102FE">
        <w:trPr>
          <w:trHeight w:hRule="exact" w:val="794"/>
        </w:trPr>
        <w:tc>
          <w:tcPr>
            <w:tcW w:w="151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民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族</w:t>
            </w:r>
          </w:p>
        </w:tc>
        <w:tc>
          <w:tcPr>
            <w:tcW w:w="302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582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籍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贯</w:t>
            </w:r>
          </w:p>
        </w:tc>
        <w:tc>
          <w:tcPr>
            <w:tcW w:w="2949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7529FF" w:rsidRPr="008102FE">
        <w:trPr>
          <w:trHeight w:hRule="exact" w:val="794"/>
        </w:trPr>
        <w:tc>
          <w:tcPr>
            <w:tcW w:w="151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政治面貌</w:t>
            </w:r>
          </w:p>
        </w:tc>
        <w:tc>
          <w:tcPr>
            <w:tcW w:w="302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582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退役军人</w:t>
            </w:r>
          </w:p>
        </w:tc>
        <w:tc>
          <w:tcPr>
            <w:tcW w:w="2949" w:type="dxa"/>
            <w:vAlign w:val="center"/>
          </w:tcPr>
          <w:p w:rsidR="007529FF" w:rsidRDefault="007529FF" w:rsidP="007529FF">
            <w:pPr>
              <w:ind w:firstLineChars="100" w:firstLine="31680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□是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□否</w:t>
            </w:r>
          </w:p>
        </w:tc>
      </w:tr>
      <w:tr w:rsidR="007529FF" w:rsidRPr="008102FE">
        <w:trPr>
          <w:trHeight w:hRule="exact" w:val="794"/>
        </w:trPr>
        <w:tc>
          <w:tcPr>
            <w:tcW w:w="151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身份证号</w:t>
            </w:r>
          </w:p>
        </w:tc>
        <w:tc>
          <w:tcPr>
            <w:tcW w:w="7551" w:type="dxa"/>
            <w:gridSpan w:val="3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7529FF" w:rsidRPr="008102FE">
        <w:trPr>
          <w:trHeight w:hRule="exact" w:val="794"/>
        </w:trPr>
        <w:tc>
          <w:tcPr>
            <w:tcW w:w="151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出生年月</w:t>
            </w:r>
          </w:p>
        </w:tc>
        <w:tc>
          <w:tcPr>
            <w:tcW w:w="3020" w:type="dxa"/>
            <w:vAlign w:val="center"/>
          </w:tcPr>
          <w:p w:rsidR="007529FF" w:rsidRDefault="007529FF" w:rsidP="007529FF">
            <w:pPr>
              <w:ind w:firstLineChars="100" w:firstLine="31680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582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学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历</w:t>
            </w:r>
          </w:p>
        </w:tc>
        <w:tc>
          <w:tcPr>
            <w:tcW w:w="2949" w:type="dxa"/>
            <w:vAlign w:val="center"/>
          </w:tcPr>
          <w:p w:rsidR="007529FF" w:rsidRDefault="007529FF" w:rsidP="007529FF">
            <w:pPr>
              <w:ind w:firstLineChars="200" w:firstLine="31680"/>
              <w:jc w:val="center"/>
              <w:rPr>
                <w:rFonts w:ascii="仿宋_GB2312" w:eastAsia="仿宋_GB2312" w:hAnsi="仿宋_GB2312" w:cs="仿宋_GB2312"/>
                <w:sz w:val="28"/>
                <w:szCs w:val="36"/>
              </w:rPr>
            </w:pPr>
          </w:p>
        </w:tc>
      </w:tr>
      <w:tr w:rsidR="007529FF" w:rsidRPr="008102FE">
        <w:trPr>
          <w:trHeight w:hRule="exact" w:val="794"/>
        </w:trPr>
        <w:tc>
          <w:tcPr>
            <w:tcW w:w="151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工作单位</w:t>
            </w:r>
          </w:p>
        </w:tc>
        <w:tc>
          <w:tcPr>
            <w:tcW w:w="7551" w:type="dxa"/>
            <w:gridSpan w:val="3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7529FF" w:rsidRPr="008102FE">
        <w:trPr>
          <w:trHeight w:hRule="exact" w:val="794"/>
        </w:trPr>
        <w:tc>
          <w:tcPr>
            <w:tcW w:w="151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现任职务</w:t>
            </w:r>
          </w:p>
        </w:tc>
        <w:tc>
          <w:tcPr>
            <w:tcW w:w="7551" w:type="dxa"/>
            <w:gridSpan w:val="3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7529FF" w:rsidRPr="008102FE">
        <w:trPr>
          <w:trHeight w:hRule="exact" w:val="794"/>
        </w:trPr>
        <w:tc>
          <w:tcPr>
            <w:tcW w:w="151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办公电话</w:t>
            </w:r>
          </w:p>
        </w:tc>
        <w:tc>
          <w:tcPr>
            <w:tcW w:w="302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582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手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 xml:space="preserve">    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机</w:t>
            </w:r>
          </w:p>
        </w:tc>
        <w:tc>
          <w:tcPr>
            <w:tcW w:w="2949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7529FF" w:rsidRPr="008102FE">
        <w:trPr>
          <w:trHeight w:hRule="exact" w:val="794"/>
        </w:trPr>
        <w:tc>
          <w:tcPr>
            <w:tcW w:w="151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电子邮箱</w:t>
            </w:r>
          </w:p>
        </w:tc>
        <w:tc>
          <w:tcPr>
            <w:tcW w:w="302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582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微信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/QQ</w:t>
            </w:r>
          </w:p>
        </w:tc>
        <w:tc>
          <w:tcPr>
            <w:tcW w:w="2949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7529FF" w:rsidRPr="008102FE">
        <w:trPr>
          <w:trHeight w:hRule="exact" w:val="1417"/>
        </w:trPr>
        <w:tc>
          <w:tcPr>
            <w:tcW w:w="151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通信地址</w:t>
            </w:r>
          </w:p>
        </w:tc>
        <w:tc>
          <w:tcPr>
            <w:tcW w:w="7551" w:type="dxa"/>
            <w:gridSpan w:val="3"/>
            <w:vAlign w:val="center"/>
          </w:tcPr>
          <w:p w:rsidR="007529FF" w:rsidRDefault="007529FF">
            <w:pPr>
              <w:jc w:val="righ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7529FF" w:rsidRDefault="007529FF">
            <w:pPr>
              <w:jc w:val="righ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（请填写可以收寄聘书的有效地址）</w:t>
            </w:r>
          </w:p>
        </w:tc>
      </w:tr>
      <w:tr w:rsidR="007529FF" w:rsidRPr="008102FE">
        <w:trPr>
          <w:trHeight w:hRule="exact" w:val="1902"/>
        </w:trPr>
        <w:tc>
          <w:tcPr>
            <w:tcW w:w="1510" w:type="dxa"/>
            <w:vAlign w:val="center"/>
          </w:tcPr>
          <w:p w:rsidR="007529FF" w:rsidRDefault="007529FF">
            <w:pPr>
              <w:spacing w:line="44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专业技术资格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/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技能等级</w:t>
            </w: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/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职称</w:t>
            </w:r>
          </w:p>
        </w:tc>
        <w:tc>
          <w:tcPr>
            <w:tcW w:w="7551" w:type="dxa"/>
            <w:gridSpan w:val="3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</w:tbl>
    <w:p w:rsidR="007529FF" w:rsidRDefault="007529FF"/>
    <w:tbl>
      <w:tblPr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10"/>
        <w:gridCol w:w="7551"/>
      </w:tblGrid>
      <w:tr w:rsidR="007529FF" w:rsidRPr="008102FE">
        <w:trPr>
          <w:trHeight w:hRule="exact" w:val="6406"/>
        </w:trPr>
        <w:tc>
          <w:tcPr>
            <w:tcW w:w="151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工作经历及特长</w:t>
            </w:r>
          </w:p>
        </w:tc>
        <w:tc>
          <w:tcPr>
            <w:tcW w:w="7551" w:type="dxa"/>
          </w:tcPr>
          <w:p w:rsidR="007529FF" w:rsidRDefault="007529FF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7529FF" w:rsidRPr="008102FE">
        <w:trPr>
          <w:trHeight w:hRule="exact" w:val="5601"/>
        </w:trPr>
        <w:tc>
          <w:tcPr>
            <w:tcW w:w="151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主要成果及奖励</w:t>
            </w:r>
          </w:p>
        </w:tc>
        <w:tc>
          <w:tcPr>
            <w:tcW w:w="7551" w:type="dxa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（包括担任各类社会组织、机构相关职务情况，获得荣誉等）</w:t>
            </w:r>
          </w:p>
        </w:tc>
      </w:tr>
      <w:tr w:rsidR="007529FF" w:rsidRPr="008102FE">
        <w:trPr>
          <w:trHeight w:val="5680"/>
        </w:trPr>
        <w:tc>
          <w:tcPr>
            <w:tcW w:w="151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所属行业</w:t>
            </w:r>
          </w:p>
        </w:tc>
        <w:tc>
          <w:tcPr>
            <w:tcW w:w="7551" w:type="dxa"/>
          </w:tcPr>
          <w:p w:rsidR="007529FF" w:rsidRDefault="007529FF">
            <w:pPr>
              <w:spacing w:line="600" w:lineRule="exact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□农林、畜牧、食品及相关产业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□工业、机械、制造业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</w:t>
            </w:r>
          </w:p>
          <w:p w:rsidR="007529FF" w:rsidRDefault="007529FF">
            <w:pPr>
              <w:spacing w:line="600" w:lineRule="exact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□医学卫生、生物、医药业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□交通物流业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</w:t>
            </w:r>
          </w:p>
          <w:p w:rsidR="007529FF" w:rsidRDefault="007529FF">
            <w:pPr>
              <w:spacing w:line="600" w:lineRule="exact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□信息（硬件）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□信息（软件、网络）</w:t>
            </w:r>
          </w:p>
          <w:p w:rsidR="007529FF" w:rsidRDefault="007529FF">
            <w:pPr>
              <w:spacing w:line="600" w:lineRule="exact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□住宿、餐饮、旅游业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□销售业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</w:t>
            </w:r>
          </w:p>
          <w:p w:rsidR="007529FF" w:rsidRDefault="007529FF">
            <w:pPr>
              <w:spacing w:line="600" w:lineRule="exact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□金融业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  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□房地产业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</w:t>
            </w:r>
          </w:p>
          <w:p w:rsidR="007529FF" w:rsidRDefault="007529FF">
            <w:pPr>
              <w:spacing w:line="600" w:lineRule="exact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□中介服务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□物业、家政服务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</w:t>
            </w:r>
          </w:p>
          <w:p w:rsidR="007529FF" w:rsidRDefault="007529FF">
            <w:pPr>
              <w:spacing w:line="600" w:lineRule="exact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□教育培训业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□能源、化工业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</w:t>
            </w:r>
          </w:p>
          <w:p w:rsidR="007529FF" w:rsidRDefault="007529FF">
            <w:pPr>
              <w:spacing w:line="600" w:lineRule="exact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□建筑业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               </w:t>
            </w:r>
          </w:p>
          <w:p w:rsidR="007529FF" w:rsidRPr="008102FE" w:rsidRDefault="007529FF">
            <w:pPr>
              <w:spacing w:line="600" w:lineRule="exact"/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其他</w:t>
            </w:r>
          </w:p>
        </w:tc>
      </w:tr>
      <w:tr w:rsidR="007529FF" w:rsidRPr="008102FE">
        <w:trPr>
          <w:trHeight w:val="3835"/>
        </w:trPr>
        <w:tc>
          <w:tcPr>
            <w:tcW w:w="151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服务领域</w:t>
            </w:r>
          </w:p>
        </w:tc>
        <w:tc>
          <w:tcPr>
            <w:tcW w:w="7551" w:type="dxa"/>
          </w:tcPr>
          <w:p w:rsidR="007529FF" w:rsidRDefault="007529FF">
            <w:pPr>
              <w:spacing w:line="600" w:lineRule="exact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□投融资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□孵化器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□教学研究</w:t>
            </w:r>
          </w:p>
          <w:p w:rsidR="007529FF" w:rsidRDefault="007529FF">
            <w:pPr>
              <w:spacing w:line="600" w:lineRule="exact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□市场监管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□税务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□财会</w:t>
            </w:r>
          </w:p>
          <w:p w:rsidR="007529FF" w:rsidRDefault="007529FF">
            <w:pPr>
              <w:spacing w:line="600" w:lineRule="exact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□金融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□法律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□科技</w:t>
            </w:r>
          </w:p>
          <w:p w:rsidR="007529FF" w:rsidRDefault="007529FF">
            <w:pPr>
              <w:spacing w:line="600" w:lineRule="exact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□教育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□知识产权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□人力资源</w:t>
            </w:r>
          </w:p>
          <w:p w:rsidR="007529FF" w:rsidRDefault="007529FF">
            <w:pPr>
              <w:spacing w:line="600" w:lineRule="exact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□智库或咨询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□企业管理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</w:t>
            </w:r>
          </w:p>
          <w:p w:rsidR="007529FF" w:rsidRPr="008102FE" w:rsidRDefault="007529FF">
            <w:pPr>
              <w:spacing w:line="600" w:lineRule="exact"/>
              <w:rPr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其他</w:t>
            </w:r>
          </w:p>
        </w:tc>
      </w:tr>
      <w:tr w:rsidR="007529FF" w:rsidRPr="008102FE">
        <w:trPr>
          <w:trHeight w:val="3310"/>
        </w:trPr>
        <w:tc>
          <w:tcPr>
            <w:tcW w:w="151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服务方式</w:t>
            </w:r>
          </w:p>
        </w:tc>
        <w:tc>
          <w:tcPr>
            <w:tcW w:w="7551" w:type="dxa"/>
          </w:tcPr>
          <w:p w:rsidR="007529FF" w:rsidRDefault="007529FF">
            <w:pPr>
              <w:spacing w:line="6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</w:rPr>
              <w:t>请在可以提供的服务项目前的方框内打“√”（可多选）：</w:t>
            </w:r>
          </w:p>
          <w:p w:rsidR="007529FF" w:rsidRDefault="007529FF">
            <w:pPr>
              <w:spacing w:line="600" w:lineRule="exact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□培训授课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□项目评估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□法律咨询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 </w:t>
            </w:r>
          </w:p>
          <w:p w:rsidR="007529FF" w:rsidRDefault="007529FF">
            <w:pPr>
              <w:spacing w:line="600" w:lineRule="exact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□结对帮扶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□创业宣讲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□信贷融资</w:t>
            </w:r>
          </w:p>
          <w:p w:rsidR="007529FF" w:rsidRDefault="007529FF">
            <w:pPr>
              <w:spacing w:line="600" w:lineRule="exact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□政策调研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□咨询诊断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</w:t>
            </w:r>
          </w:p>
          <w:p w:rsidR="007529FF" w:rsidRPr="008102FE" w:rsidRDefault="007529FF">
            <w:pPr>
              <w:spacing w:line="600" w:lineRule="exact"/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其他</w:t>
            </w:r>
          </w:p>
        </w:tc>
      </w:tr>
      <w:tr w:rsidR="007529FF" w:rsidRPr="008102FE">
        <w:trPr>
          <w:trHeight w:hRule="exact" w:val="3969"/>
        </w:trPr>
        <w:tc>
          <w:tcPr>
            <w:tcW w:w="151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候选人</w:t>
            </w:r>
          </w:p>
          <w:p w:rsidR="007529FF" w:rsidRPr="008102FE" w:rsidRDefault="007529FF">
            <w:pPr>
              <w:jc w:val="center"/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意见</w:t>
            </w:r>
          </w:p>
        </w:tc>
        <w:tc>
          <w:tcPr>
            <w:tcW w:w="7551" w:type="dxa"/>
          </w:tcPr>
          <w:p w:rsidR="007529FF" w:rsidRDefault="007529FF" w:rsidP="007529FF">
            <w:pPr>
              <w:pStyle w:val="Heading3"/>
              <w:ind w:firstLineChars="200" w:firstLine="31680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/>
              </w:rPr>
              <w:t>我已阅读</w:t>
            </w:r>
            <w:r>
              <w:rPr>
                <w:rFonts w:ascii="仿宋_GB2312" w:eastAsia="仿宋_GB2312" w:hAnsi="仿宋_GB2312" w:cs="仿宋_GB2312" w:hint="eastAsia"/>
                <w:b w:val="0"/>
                <w:bCs/>
                <w:szCs w:val="32"/>
              </w:rPr>
              <w:t>《福建省退役军人就业创业指导团队管理办法》，承诺入选指导团队后按照《管理办法》履职尽责。</w:t>
            </w:r>
          </w:p>
          <w:p w:rsidR="007529FF" w:rsidRDefault="007529FF" w:rsidP="007529FF">
            <w:pPr>
              <w:pStyle w:val="Heading3"/>
              <w:ind w:firstLineChars="200" w:firstLine="31680"/>
              <w:jc w:val="center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bCs/>
                <w:sz w:val="28"/>
                <w:szCs w:val="36"/>
              </w:rPr>
              <w:t>签</w:t>
            </w:r>
            <w:r>
              <w:rPr>
                <w:rFonts w:ascii="仿宋_GB2312" w:eastAsia="仿宋_GB2312" w:hAnsi="仿宋_GB2312" w:cs="仿宋_GB2312"/>
                <w:b w:val="0"/>
                <w:bCs/>
                <w:sz w:val="28"/>
                <w:szCs w:val="36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b w:val="0"/>
                <w:bCs/>
                <w:sz w:val="28"/>
                <w:szCs w:val="36"/>
              </w:rPr>
              <w:t>名：</w:t>
            </w:r>
          </w:p>
          <w:p w:rsidR="007529FF" w:rsidRDefault="007529FF">
            <w:pPr>
              <w:pStyle w:val="Heading3"/>
              <w:jc w:val="center"/>
            </w:pPr>
            <w:r>
              <w:rPr>
                <w:rFonts w:ascii="仿宋_GB2312" w:eastAsia="仿宋_GB2312" w:hAnsi="仿宋_GB2312" w:cs="仿宋_GB2312"/>
                <w:b w:val="0"/>
                <w:sz w:val="28"/>
                <w:szCs w:val="36"/>
              </w:rPr>
              <w:t xml:space="preserve">                           </w:t>
            </w:r>
            <w:r>
              <w:rPr>
                <w:rFonts w:ascii="仿宋_GB2312" w:eastAsia="仿宋_GB2312" w:hAnsi="仿宋_GB2312" w:cs="仿宋_GB2312" w:hint="eastAsia"/>
                <w:b w:val="0"/>
                <w:sz w:val="28"/>
                <w:szCs w:val="36"/>
              </w:rPr>
              <w:t>年</w:t>
            </w:r>
            <w:r>
              <w:rPr>
                <w:rFonts w:ascii="仿宋_GB2312" w:eastAsia="仿宋_GB2312" w:hAnsi="仿宋_GB2312" w:cs="仿宋_GB2312"/>
                <w:b w:val="0"/>
                <w:sz w:val="28"/>
                <w:szCs w:val="36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 w:val="0"/>
                <w:sz w:val="28"/>
                <w:szCs w:val="36"/>
              </w:rPr>
              <w:t>月</w:t>
            </w:r>
            <w:r>
              <w:rPr>
                <w:rFonts w:ascii="仿宋_GB2312" w:eastAsia="仿宋_GB2312" w:hAnsi="仿宋_GB2312" w:cs="仿宋_GB2312"/>
                <w:b w:val="0"/>
                <w:sz w:val="28"/>
                <w:szCs w:val="36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b w:val="0"/>
                <w:sz w:val="28"/>
                <w:szCs w:val="36"/>
              </w:rPr>
              <w:t>日</w:t>
            </w:r>
            <w:r>
              <w:rPr>
                <w:rFonts w:ascii="仿宋_GB2312" w:eastAsia="仿宋_GB2312" w:hAnsi="仿宋_GB2312" w:cs="仿宋_GB2312"/>
                <w:b w:val="0"/>
                <w:sz w:val="28"/>
                <w:szCs w:val="36"/>
              </w:rPr>
              <w:t xml:space="preserve">   </w:t>
            </w:r>
          </w:p>
        </w:tc>
      </w:tr>
      <w:tr w:rsidR="007529FF" w:rsidRPr="008102FE">
        <w:trPr>
          <w:trHeight w:hRule="exact" w:val="3969"/>
        </w:trPr>
        <w:tc>
          <w:tcPr>
            <w:tcW w:w="151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单位</w:t>
            </w:r>
          </w:p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推荐意见</w:t>
            </w:r>
          </w:p>
        </w:tc>
        <w:tc>
          <w:tcPr>
            <w:tcW w:w="7551" w:type="dxa"/>
          </w:tcPr>
          <w:p w:rsidR="007529FF" w:rsidRDefault="007529FF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36"/>
              </w:rPr>
            </w:pPr>
          </w:p>
          <w:p w:rsidR="007529FF" w:rsidRDefault="007529FF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36"/>
              </w:rPr>
            </w:pPr>
          </w:p>
          <w:p w:rsidR="007529FF" w:rsidRDefault="007529FF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36"/>
              </w:rPr>
            </w:pPr>
          </w:p>
          <w:p w:rsidR="007529FF" w:rsidRDefault="007529FF">
            <w:pPr>
              <w:wordWrap w:val="0"/>
              <w:spacing w:line="560" w:lineRule="exact"/>
              <w:jc w:val="right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（签章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>/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名）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 </w:t>
            </w:r>
          </w:p>
          <w:p w:rsidR="007529FF" w:rsidRDefault="007529FF">
            <w:pPr>
              <w:wordWrap w:val="0"/>
              <w:spacing w:line="560" w:lineRule="exact"/>
              <w:jc w:val="right"/>
              <w:rPr>
                <w:rFonts w:ascii="仿宋_GB2312" w:eastAsia="仿宋_GB2312" w:hAnsi="仿宋_GB2312" w:cs="仿宋_GB2312"/>
                <w:sz w:val="28"/>
                <w:szCs w:val="36"/>
              </w:rPr>
            </w:pPr>
          </w:p>
          <w:p w:rsidR="007529FF" w:rsidRDefault="007529FF">
            <w:pPr>
              <w:wordWrap w:val="0"/>
              <w:spacing w:line="560" w:lineRule="exact"/>
              <w:jc w:val="right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年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月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日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</w:t>
            </w:r>
          </w:p>
        </w:tc>
      </w:tr>
      <w:tr w:rsidR="007529FF" w:rsidRPr="008102FE">
        <w:trPr>
          <w:trHeight w:hRule="exact" w:val="3969"/>
        </w:trPr>
        <w:tc>
          <w:tcPr>
            <w:tcW w:w="1510" w:type="dxa"/>
            <w:vAlign w:val="center"/>
          </w:tcPr>
          <w:p w:rsidR="007529FF" w:rsidRDefault="007529F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设区市退役军人事务局审核意见</w:t>
            </w:r>
          </w:p>
        </w:tc>
        <w:tc>
          <w:tcPr>
            <w:tcW w:w="7551" w:type="dxa"/>
          </w:tcPr>
          <w:p w:rsidR="007529FF" w:rsidRDefault="007529FF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36"/>
              </w:rPr>
            </w:pPr>
          </w:p>
          <w:p w:rsidR="007529FF" w:rsidRDefault="007529FF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36"/>
              </w:rPr>
            </w:pPr>
          </w:p>
          <w:p w:rsidR="007529FF" w:rsidRDefault="007529FF">
            <w:pPr>
              <w:spacing w:line="560" w:lineRule="exact"/>
              <w:rPr>
                <w:rFonts w:ascii="仿宋_GB2312" w:eastAsia="仿宋_GB2312" w:hAnsi="仿宋_GB2312" w:cs="仿宋_GB2312"/>
                <w:sz w:val="28"/>
                <w:szCs w:val="36"/>
              </w:rPr>
            </w:pPr>
          </w:p>
          <w:p w:rsidR="007529FF" w:rsidRDefault="007529FF">
            <w:pPr>
              <w:wordWrap w:val="0"/>
              <w:spacing w:line="560" w:lineRule="exact"/>
              <w:jc w:val="right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（签章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>/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名）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  </w:t>
            </w:r>
          </w:p>
          <w:p w:rsidR="007529FF" w:rsidRDefault="007529FF">
            <w:pPr>
              <w:wordWrap w:val="0"/>
              <w:spacing w:line="560" w:lineRule="exact"/>
              <w:jc w:val="right"/>
              <w:rPr>
                <w:rFonts w:ascii="仿宋_GB2312" w:eastAsia="仿宋_GB2312" w:hAnsi="仿宋_GB2312" w:cs="仿宋_GB2312"/>
                <w:sz w:val="28"/>
                <w:szCs w:val="36"/>
              </w:rPr>
            </w:pPr>
          </w:p>
          <w:p w:rsidR="007529FF" w:rsidRDefault="007529FF">
            <w:pPr>
              <w:wordWrap w:val="0"/>
              <w:spacing w:line="560" w:lineRule="exact"/>
              <w:jc w:val="right"/>
              <w:rPr>
                <w:rFonts w:ascii="仿宋_GB2312" w:eastAsia="仿宋_GB2312" w:hAnsi="仿宋_GB2312" w:cs="仿宋_GB2312"/>
                <w:sz w:val="28"/>
                <w:szCs w:val="36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年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月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8"/>
                <w:szCs w:val="36"/>
              </w:rPr>
              <w:t>日</w:t>
            </w:r>
            <w:r>
              <w:rPr>
                <w:rFonts w:ascii="仿宋_GB2312" w:eastAsia="仿宋_GB2312" w:hAnsi="仿宋_GB2312" w:cs="仿宋_GB2312"/>
                <w:sz w:val="28"/>
                <w:szCs w:val="36"/>
              </w:rPr>
              <w:t xml:space="preserve">      </w:t>
            </w:r>
          </w:p>
        </w:tc>
      </w:tr>
    </w:tbl>
    <w:p w:rsidR="007529FF" w:rsidRDefault="007529FF" w:rsidP="007529FF">
      <w:pPr>
        <w:wordWrap w:val="0"/>
        <w:spacing w:line="400" w:lineRule="exact"/>
        <w:ind w:firstLineChars="200" w:firstLine="316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注：此表一式两份，相关资质、荣誉须附佐证材料复印件。设区市退役军人事务局留存一份，提交省退役军人事务厅一份。</w:t>
      </w:r>
    </w:p>
    <w:sectPr w:rsidR="007529FF" w:rsidSect="00393843">
      <w:footerReference w:type="default" r:id="rId6"/>
      <w:pgSz w:w="11906" w:h="16838"/>
      <w:pgMar w:top="1814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29FF" w:rsidRDefault="007529FF" w:rsidP="00393843">
      <w:r>
        <w:separator/>
      </w:r>
    </w:p>
  </w:endnote>
  <w:endnote w:type="continuationSeparator" w:id="0">
    <w:p w:rsidR="007529FF" w:rsidRDefault="007529FF" w:rsidP="003938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A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um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notTrueType/>
    <w:pitch w:val="default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9FF" w:rsidRDefault="007529FF">
    <w:pPr>
      <w:pStyle w:val="Footer"/>
      <w:jc w:val="center"/>
    </w:pPr>
  </w:p>
  <w:p w:rsidR="007529FF" w:rsidRDefault="007529FF">
    <w:pPr>
      <w:pStyle w:val="Footer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 w:rsidRPr="0058611C">
      <w:rPr>
        <w:noProof/>
        <w:sz w:val="24"/>
        <w:szCs w:val="24"/>
        <w:lang w:val="zh-CN"/>
      </w:rPr>
      <w:t>1</w:t>
    </w:r>
    <w:r>
      <w:rPr>
        <w:sz w:val="24"/>
        <w:szCs w:val="24"/>
      </w:rPr>
      <w:fldChar w:fldCharType="end"/>
    </w:r>
  </w:p>
  <w:p w:rsidR="007529FF" w:rsidRDefault="007529F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29FF" w:rsidRDefault="007529FF" w:rsidP="00393843">
      <w:r>
        <w:separator/>
      </w:r>
    </w:p>
  </w:footnote>
  <w:footnote w:type="continuationSeparator" w:id="0">
    <w:p w:rsidR="007529FF" w:rsidRDefault="007529FF" w:rsidP="003938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18F2"/>
    <w:rsid w:val="F6BA8E42"/>
    <w:rsid w:val="000E7177"/>
    <w:rsid w:val="001A03E0"/>
    <w:rsid w:val="001E5226"/>
    <w:rsid w:val="00393843"/>
    <w:rsid w:val="00425B17"/>
    <w:rsid w:val="004F067F"/>
    <w:rsid w:val="004F0ACC"/>
    <w:rsid w:val="005569BC"/>
    <w:rsid w:val="0058611C"/>
    <w:rsid w:val="00595595"/>
    <w:rsid w:val="00647080"/>
    <w:rsid w:val="007529FF"/>
    <w:rsid w:val="00774852"/>
    <w:rsid w:val="0078410A"/>
    <w:rsid w:val="007F256C"/>
    <w:rsid w:val="008102FE"/>
    <w:rsid w:val="0084495E"/>
    <w:rsid w:val="00871090"/>
    <w:rsid w:val="008B608F"/>
    <w:rsid w:val="009C2970"/>
    <w:rsid w:val="009F0770"/>
    <w:rsid w:val="00A673AC"/>
    <w:rsid w:val="00AE7D3E"/>
    <w:rsid w:val="00BA18F2"/>
    <w:rsid w:val="00C1601B"/>
    <w:rsid w:val="00C73029"/>
    <w:rsid w:val="00D54C4E"/>
    <w:rsid w:val="00D56652"/>
    <w:rsid w:val="00DF467B"/>
    <w:rsid w:val="00E37405"/>
    <w:rsid w:val="00F27F7A"/>
    <w:rsid w:val="00FF5E2E"/>
    <w:rsid w:val="0D674EB0"/>
    <w:rsid w:val="0EED1A86"/>
    <w:rsid w:val="6D3B4761"/>
    <w:rsid w:val="7377F29D"/>
    <w:rsid w:val="762737D8"/>
    <w:rsid w:val="7B7F8D41"/>
    <w:rsid w:val="7DFD82F7"/>
    <w:rsid w:val="7F7E2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Date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843"/>
    <w:pPr>
      <w:widowControl w:val="0"/>
      <w:jc w:val="both"/>
    </w:pPr>
    <w:rPr>
      <w:rFonts w:ascii="Calibri" w:hAnsi="Calibri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93843"/>
    <w:pPr>
      <w:keepNext/>
      <w:keepLines/>
      <w:spacing w:before="260" w:after="260" w:line="413" w:lineRule="auto"/>
      <w:outlineLvl w:val="2"/>
    </w:pPr>
    <w:rPr>
      <w:rFonts w:ascii="Times New Roman" w:hAnsi="Times New Roman"/>
      <w:b/>
      <w:sz w:val="32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393843"/>
    <w:rPr>
      <w:rFonts w:cs="Times New Roman"/>
      <w:b/>
      <w:kern w:val="2"/>
      <w:sz w:val="24"/>
      <w:szCs w:val="24"/>
    </w:rPr>
  </w:style>
  <w:style w:type="paragraph" w:styleId="Date">
    <w:name w:val="Date"/>
    <w:basedOn w:val="Normal"/>
    <w:next w:val="Normal"/>
    <w:link w:val="DateChar"/>
    <w:uiPriority w:val="99"/>
    <w:rsid w:val="00393843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393843"/>
    <w:rPr>
      <w:rFonts w:ascii="Calibri" w:eastAsia="宋体" w:hAnsi="Calibri" w:cs="Times New Roman"/>
      <w:kern w:val="2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rsid w:val="0039384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93843"/>
    <w:rPr>
      <w:rFonts w:ascii="Calibri" w:eastAsia="宋体" w:hAnsi="Calibri" w:cs="Times New Roman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rsid w:val="003938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93843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3938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93843"/>
    <w:rPr>
      <w:rFonts w:cs="Times New Roman"/>
      <w:sz w:val="18"/>
      <w:szCs w:val="18"/>
    </w:rPr>
  </w:style>
  <w:style w:type="paragraph" w:styleId="NormalWeb">
    <w:name w:val="Normal (Web)"/>
    <w:basedOn w:val="Normal"/>
    <w:uiPriority w:val="99"/>
    <w:rsid w:val="00393843"/>
    <w:pPr>
      <w:spacing w:beforeAutospacing="1" w:afterAutospacing="1"/>
      <w:jc w:val="left"/>
    </w:pPr>
    <w:rPr>
      <w:kern w:val="0"/>
      <w:sz w:val="24"/>
    </w:rPr>
  </w:style>
  <w:style w:type="character" w:styleId="Strong">
    <w:name w:val="Strong"/>
    <w:basedOn w:val="DefaultParagraphFont"/>
    <w:uiPriority w:val="99"/>
    <w:qFormat/>
    <w:rsid w:val="00393843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4</Pages>
  <Words>158</Words>
  <Characters>903</Characters>
  <Application>Microsoft Office Outlook</Application>
  <DocSecurity>0</DocSecurity>
  <Lines>0</Lines>
  <Paragraphs>0</Paragraphs>
  <ScaleCrop>false</ScaleCrop>
  <Company>Micorosoft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Micorosoft</dc:creator>
  <cp:keywords/>
  <dc:description/>
  <cp:lastModifiedBy>SDWM</cp:lastModifiedBy>
  <cp:revision>6</cp:revision>
  <cp:lastPrinted>2021-07-17T08:47:00Z</cp:lastPrinted>
  <dcterms:created xsi:type="dcterms:W3CDTF">2021-07-17T07:39:00Z</dcterms:created>
  <dcterms:modified xsi:type="dcterms:W3CDTF">2022-07-20T08:02:00Z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2052-11.8.2.9583</vt:lpwstr>
  </property>
</Properties>
</file>